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CC3FB" w14:textId="7BF8B25B" w:rsidR="00652AD1" w:rsidRPr="0001208F" w:rsidRDefault="00BC5056" w:rsidP="00C46E40">
      <w:pPr>
        <w:pStyle w:val="03Text"/>
        <w:spacing w:after="230" w:line="264" w:lineRule="auto"/>
        <w:sectPr w:rsidR="00652AD1" w:rsidRPr="0001208F" w:rsidSect="004E6AB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134" w:right="1418" w:bottom="1134" w:left="1418" w:header="1984" w:footer="283" w:gutter="0"/>
          <w:cols w:space="708"/>
          <w:docGrid w:linePitch="360"/>
        </w:sectPr>
      </w:pPr>
      <w:sdt>
        <w:sdtPr>
          <w:rPr>
            <w:rStyle w:val="01Good-Practice-BeispielZchn"/>
          </w:rPr>
          <w:alias w:val="Art des Beispiels"/>
          <w:tag w:val="Art des Beispiels"/>
          <w:id w:val="1036393315"/>
          <w:lock w:val="sdtLocked"/>
          <w:placeholder>
            <w:docPart w:val="DefaultPlaceholder_-1854013438"/>
          </w:placeholder>
          <w:dropDownList>
            <w:listItem w:displayText="L" w:value="L"/>
            <w:listItem w:displayText="F" w:value="F"/>
            <w:listItem w:value="Wählen Sie zwischen Beispiel für die Lehre (L) und Beispiel für hochschuldidaktische Fortbildungen (F)"/>
          </w:dropDownList>
        </w:sdtPr>
        <w:sdtContent>
          <w:r w:rsidR="00551BB2">
            <w:rPr>
              <w:rStyle w:val="01Good-Practice-BeispielZchn"/>
            </w:rPr>
            <w:t>L</w:t>
          </w:r>
        </w:sdtContent>
      </w:sdt>
      <w:r w:rsidR="00721BFD">
        <w:rPr>
          <w:rStyle w:val="01Good-Practice-BeispielZchn"/>
        </w:rPr>
        <w:t>_</w:t>
      </w:r>
      <w:sdt>
        <w:sdtPr>
          <w:rPr>
            <w:rStyle w:val="01Good-Practice-BeispielZchn"/>
          </w:rPr>
          <w:alias w:val="Nummer"/>
          <w:tag w:val="Nummer"/>
          <w:id w:val="-1194454176"/>
          <w:lock w:val="sdtLocked"/>
          <w:placeholder>
            <w:docPart w:val="DefaultPlaceholder_-1854013440"/>
          </w:placeholder>
          <w:text/>
        </w:sdtPr>
        <w:sdtContent>
          <w:r w:rsidR="00551BB2">
            <w:rPr>
              <w:rStyle w:val="01Good-Practice-BeispielZchn"/>
            </w:rPr>
            <w:t>01</w:t>
          </w:r>
        </w:sdtContent>
      </w:sdt>
    </w:p>
    <w:sdt>
      <w:sdtPr>
        <w:rPr>
          <w:rFonts w:ascii="Arial" w:hAnsi="Arial" w:cs="Arial"/>
          <w:color w:val="596F59"/>
          <w:sz w:val="34"/>
          <w:szCs w:val="34"/>
        </w:rPr>
        <w:alias w:val="Titel des Good Practices Beispiels"/>
        <w:tag w:val="Titel des Good Practices Beispiels"/>
        <w:id w:val="-1629160230"/>
        <w:lock w:val="sdtLocked"/>
        <w:placeholder>
          <w:docPart w:val="DefaultPlaceholder_-1854013440"/>
        </w:placeholder>
        <w:text/>
      </w:sdtPr>
      <w:sdtContent>
        <w:p w14:paraId="32EEC175" w14:textId="17DB3451" w:rsidR="00721BFD" w:rsidRPr="0026168F" w:rsidRDefault="00A36567" w:rsidP="0026168F">
          <w:pPr>
            <w:pStyle w:val="02berschriften"/>
            <w:pBdr>
              <w:top w:val="single" w:sz="18" w:space="1" w:color="596F59"/>
              <w:bottom w:val="single" w:sz="18" w:space="1" w:color="596F59"/>
            </w:pBdr>
            <w:spacing w:before="0" w:line="264" w:lineRule="auto"/>
            <w:rPr>
              <w:rFonts w:ascii="Arial" w:hAnsi="Arial" w:cs="Arial"/>
              <w:color w:val="596F59"/>
              <w:sz w:val="34"/>
              <w:szCs w:val="34"/>
            </w:rPr>
          </w:pPr>
          <w:r>
            <w:rPr>
              <w:rFonts w:ascii="Arial" w:hAnsi="Arial" w:cs="Arial"/>
              <w:color w:val="596F59"/>
              <w:sz w:val="34"/>
              <w:szCs w:val="34"/>
            </w:rPr>
            <w:t>Titel einfügen</w:t>
          </w:r>
        </w:p>
      </w:sdtContent>
    </w:sdt>
    <w:p w14:paraId="01FF50DF" w14:textId="77777777" w:rsidR="009B20E1" w:rsidRDefault="009B20E1" w:rsidP="00C46E40">
      <w:pPr>
        <w:pStyle w:val="02berschriften"/>
        <w:spacing w:before="470"/>
        <w:sectPr w:rsidR="009B20E1" w:rsidSect="00721BFD">
          <w:type w:val="continuous"/>
          <w:pgSz w:w="11906" w:h="16838"/>
          <w:pgMar w:top="1134" w:right="1418" w:bottom="1134" w:left="1418" w:header="1984" w:footer="283" w:gutter="0"/>
          <w:cols w:space="708"/>
          <w:docGrid w:linePitch="360"/>
        </w:sectPr>
      </w:pPr>
    </w:p>
    <w:p w14:paraId="69FE8102" w14:textId="156A87F7" w:rsidR="00721BFD" w:rsidRDefault="00721BFD" w:rsidP="00C46E40">
      <w:pPr>
        <w:pStyle w:val="02berschriften"/>
        <w:spacing w:before="470"/>
      </w:pPr>
      <w:r w:rsidRPr="00057AB7">
        <w:t>Teaser zum Beitrag:</w:t>
      </w:r>
    </w:p>
    <w:p w14:paraId="63A81D44" w14:textId="02F1E9F0" w:rsidR="00721BFD" w:rsidRDefault="00344178" w:rsidP="00721BFD">
      <w:pPr>
        <w:pStyle w:val="03Text"/>
        <w:jc w:val="both"/>
      </w:pPr>
      <w:r>
        <w:t>Text</w:t>
      </w:r>
    </w:p>
    <w:p w14:paraId="437796FD" w14:textId="77777777" w:rsidR="00721BFD" w:rsidRDefault="00721BFD" w:rsidP="00721BFD">
      <w:pPr>
        <w:pStyle w:val="02berschriften"/>
      </w:pPr>
      <w:r>
        <w:t>Ausrichtung:</w:t>
      </w:r>
    </w:p>
    <w:p w14:paraId="5DE84738" w14:textId="74DB6F5C" w:rsidR="00721BFD" w:rsidRDefault="00344178" w:rsidP="00721BFD">
      <w:pPr>
        <w:pStyle w:val="03Text"/>
      </w:pPr>
      <w:r>
        <w:t>Text</w:t>
      </w:r>
    </w:p>
    <w:p w14:paraId="33010AFB" w14:textId="1B408B1C" w:rsidR="00721BFD" w:rsidRDefault="00721BFD" w:rsidP="00721BFD">
      <w:pPr>
        <w:pStyle w:val="02berschriften"/>
      </w:pPr>
      <w:r>
        <w:t>Zielgruppe, Studiengangbezug, Schulformen-/Stufenbezug:</w:t>
      </w:r>
    </w:p>
    <w:p w14:paraId="4A0F1EA4" w14:textId="3AEC3000" w:rsidR="00721BFD" w:rsidRDefault="00344178" w:rsidP="00721BFD">
      <w:pPr>
        <w:pStyle w:val="03Text"/>
      </w:pPr>
      <w:r>
        <w:t>Text</w:t>
      </w:r>
    </w:p>
    <w:p w14:paraId="41176327" w14:textId="77777777" w:rsidR="00721BFD" w:rsidRDefault="00721BFD" w:rsidP="00721BFD">
      <w:pPr>
        <w:pStyle w:val="02berschriften"/>
      </w:pPr>
      <w:r>
        <w:t>Lehrformat:</w:t>
      </w:r>
    </w:p>
    <w:p w14:paraId="3943A663" w14:textId="793F2FCF" w:rsidR="00721BFD" w:rsidRDefault="00344178" w:rsidP="00721BFD">
      <w:pPr>
        <w:pStyle w:val="03Text"/>
      </w:pPr>
      <w:r>
        <w:t>Text</w:t>
      </w:r>
    </w:p>
    <w:p w14:paraId="7352E7EC" w14:textId="77777777" w:rsidR="00721BFD" w:rsidRDefault="00721BFD" w:rsidP="00721BFD">
      <w:pPr>
        <w:pStyle w:val="02berschriften"/>
      </w:pPr>
      <w:r>
        <w:t>Dauer der Durchführung:</w:t>
      </w:r>
    </w:p>
    <w:p w14:paraId="4E983F45" w14:textId="3EABB5F9" w:rsidR="00721BFD" w:rsidRDefault="00344178" w:rsidP="00721BFD">
      <w:pPr>
        <w:pStyle w:val="03Text"/>
      </w:pPr>
      <w:r>
        <w:t>Text</w:t>
      </w:r>
    </w:p>
    <w:p w14:paraId="41C021B1" w14:textId="77777777" w:rsidR="00721BFD" w:rsidRDefault="00721BFD" w:rsidP="00721BFD">
      <w:pPr>
        <w:pStyle w:val="02berschriften"/>
      </w:pPr>
      <w:r w:rsidRPr="00F92152">
        <w:t>Ziel und zusammenfassende Beschreibung</w:t>
      </w:r>
      <w:r>
        <w:t>:</w:t>
      </w:r>
    </w:p>
    <w:p w14:paraId="476F51DE" w14:textId="68529B1A" w:rsidR="00721BFD" w:rsidRDefault="00344178" w:rsidP="00721BFD">
      <w:pPr>
        <w:pStyle w:val="03Text"/>
        <w:jc w:val="both"/>
      </w:pPr>
      <w:r>
        <w:t>Text</w:t>
      </w:r>
    </w:p>
    <w:p w14:paraId="14A492C2" w14:textId="77777777" w:rsidR="00721BFD" w:rsidRDefault="00721BFD" w:rsidP="00721BFD">
      <w:pPr>
        <w:pStyle w:val="02berschriften"/>
      </w:pPr>
      <w:r>
        <w:t>Warum ist das BNE?</w:t>
      </w:r>
      <w:r w:rsidRPr="0049657B">
        <w:t xml:space="preserve"> Bezug zu den theoretischen</w:t>
      </w:r>
      <w:r>
        <w:t xml:space="preserve"> Grundlagen der Webseite:</w:t>
      </w:r>
    </w:p>
    <w:p w14:paraId="089EDF8B" w14:textId="76D501BB" w:rsidR="00721BFD" w:rsidRDefault="00344178" w:rsidP="00721BFD">
      <w:pPr>
        <w:pStyle w:val="03Text"/>
      </w:pPr>
      <w:r>
        <w:t>Text</w:t>
      </w:r>
    </w:p>
    <w:p w14:paraId="51F27A69" w14:textId="77777777" w:rsidR="00721BFD" w:rsidRDefault="00721BFD" w:rsidP="00721BFD">
      <w:pPr>
        <w:pStyle w:val="02berschriften"/>
      </w:pPr>
      <w:r>
        <w:t>Kriterien-Spinnennetz:</w:t>
      </w:r>
    </w:p>
    <w:p w14:paraId="5E4F00B5" w14:textId="77777777" w:rsidR="00721BFD" w:rsidRDefault="00721BFD" w:rsidP="00721BFD">
      <w:pPr>
        <w:pStyle w:val="03Text"/>
      </w:pPr>
      <w:r>
        <w:t>*Bild einfügen*</w:t>
      </w:r>
    </w:p>
    <w:p w14:paraId="4B8002AB" w14:textId="6C727117" w:rsidR="009B20E1" w:rsidRPr="009B20E1" w:rsidRDefault="009B20E1" w:rsidP="009B20E1">
      <w:pPr>
        <w:tabs>
          <w:tab w:val="left" w:pos="6060"/>
        </w:tabs>
      </w:pPr>
    </w:p>
    <w:p w14:paraId="17DB158B" w14:textId="77777777" w:rsidR="00721BFD" w:rsidRDefault="00721BFD" w:rsidP="00721BFD">
      <w:pPr>
        <w:pStyle w:val="04AnlagenundLiteratur"/>
      </w:pPr>
      <w:r>
        <w:lastRenderedPageBreak/>
        <w:t>Autor*innen / Hochschule / Kontakt (E-Mail):</w:t>
      </w:r>
    </w:p>
    <w:p w14:paraId="4AD63DA7" w14:textId="77777777" w:rsidR="00721BFD" w:rsidRDefault="00721BFD" w:rsidP="00721BFD">
      <w:pPr>
        <w:pStyle w:val="04AnlagenundLiteratur"/>
      </w:pPr>
      <w:r>
        <w:rPr>
          <w:rStyle w:val="04AnlagenundLiteraturZchn"/>
        </w:rPr>
        <w:t>*Daten eintragen*</w:t>
      </w:r>
    </w:p>
    <w:p w14:paraId="18080670" w14:textId="77777777" w:rsidR="00721BFD" w:rsidRDefault="00721BFD" w:rsidP="00721BFD">
      <w:pPr>
        <w:pStyle w:val="04AnlagenundLiteratur"/>
      </w:pPr>
    </w:p>
    <w:p w14:paraId="06EBB734" w14:textId="77777777" w:rsidR="00721BFD" w:rsidRDefault="00721BFD" w:rsidP="00721BFD">
      <w:pPr>
        <w:pStyle w:val="04AnlagenundLiteratur"/>
      </w:pPr>
      <w:bookmarkStart w:id="4" w:name="_Hlk121322064"/>
      <w:r w:rsidRPr="00784A22">
        <w:t xml:space="preserve">Allgemeine E-Mail: </w:t>
      </w:r>
      <w:hyperlink r:id="rId14" w:history="1">
        <w:r w:rsidRPr="00784A22">
          <w:t>info@netzwerk-lena.org</w:t>
        </w:r>
      </w:hyperlink>
      <w:bookmarkEnd w:id="4"/>
    </w:p>
    <w:p w14:paraId="1BE0086E" w14:textId="77777777" w:rsidR="00721BFD" w:rsidRDefault="00721BFD" w:rsidP="00721BFD">
      <w:pPr>
        <w:pStyle w:val="04AnlagenundLiteratur"/>
      </w:pPr>
    </w:p>
    <w:p w14:paraId="7CB022D3" w14:textId="77777777" w:rsidR="00721BFD" w:rsidRDefault="00721BFD" w:rsidP="00721BFD">
      <w:pPr>
        <w:pStyle w:val="04AnlagenundLiteratur"/>
      </w:pPr>
      <w:r>
        <w:t>Anlagen:</w:t>
      </w:r>
    </w:p>
    <w:p w14:paraId="0C34E1B5" w14:textId="77777777" w:rsidR="00721BFD" w:rsidRDefault="00721BFD" w:rsidP="00721BFD">
      <w:pPr>
        <w:pStyle w:val="04AnlagenundLiteratur"/>
        <w:numPr>
          <w:ilvl w:val="0"/>
          <w:numId w:val="5"/>
        </w:numPr>
      </w:pPr>
      <w:r>
        <w:t>Anlage 1:</w:t>
      </w:r>
    </w:p>
    <w:p w14:paraId="63C38357" w14:textId="77777777" w:rsidR="00721BFD" w:rsidRDefault="00721BFD" w:rsidP="00721BFD">
      <w:pPr>
        <w:pStyle w:val="04AnlagenundLiteratur"/>
      </w:pPr>
    </w:p>
    <w:p w14:paraId="5E928F59" w14:textId="77777777" w:rsidR="00721BFD" w:rsidRDefault="00721BFD" w:rsidP="00721BFD">
      <w:pPr>
        <w:pStyle w:val="04AnlagenundLiteratur"/>
      </w:pPr>
      <w:r>
        <w:t>Literatur, Website:</w:t>
      </w:r>
    </w:p>
    <w:p w14:paraId="37923501" w14:textId="77777777" w:rsidR="00721BFD" w:rsidRPr="00C17F3D" w:rsidRDefault="00721BFD" w:rsidP="00721BFD">
      <w:pPr>
        <w:pStyle w:val="04AnlagenundLiteratur"/>
      </w:pPr>
      <w:r>
        <w:rPr>
          <w:rStyle w:val="04AnlagenundLiteraturZchn"/>
        </w:rPr>
        <w:t>*Literatur eintragen*</w:t>
      </w:r>
    </w:p>
    <w:p w14:paraId="00E77451" w14:textId="77777777" w:rsidR="008F3614" w:rsidRPr="00C17F3D" w:rsidRDefault="008F3614" w:rsidP="00543021">
      <w:pPr>
        <w:pStyle w:val="03Text"/>
      </w:pPr>
    </w:p>
    <w:sectPr w:rsidR="008F3614" w:rsidRPr="00C17F3D" w:rsidSect="00721BFD">
      <w:type w:val="continuous"/>
      <w:pgSz w:w="11906" w:h="16838"/>
      <w:pgMar w:top="1134" w:right="1418" w:bottom="1134" w:left="1418" w:header="1984" w:footer="283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DDFED" w14:textId="77777777" w:rsidR="00850CF0" w:rsidRDefault="00850CF0" w:rsidP="00B04E20">
      <w:pPr>
        <w:spacing w:after="0" w:line="240" w:lineRule="auto"/>
      </w:pPr>
      <w:r>
        <w:separator/>
      </w:r>
    </w:p>
  </w:endnote>
  <w:endnote w:type="continuationSeparator" w:id="0">
    <w:p w14:paraId="09398BB9" w14:textId="77777777" w:rsidR="00850CF0" w:rsidRDefault="00850CF0" w:rsidP="00B04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5103A" w14:textId="77777777" w:rsidR="006F4070" w:rsidRDefault="006F407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54AFE" w14:textId="77777777" w:rsidR="00FD7B2C" w:rsidRDefault="006649BB" w:rsidP="00FD7B2C">
    <w:pPr>
      <w:pStyle w:val="Fuzeile"/>
    </w:pPr>
    <w:r>
      <w:rPr>
        <w:noProof/>
      </w:rPr>
      <w:drawing>
        <wp:anchor distT="0" distB="0" distL="114300" distR="114300" simplePos="0" relativeHeight="251667968" behindDoc="1" locked="0" layoutInCell="1" allowOverlap="1" wp14:anchorId="026D1E43" wp14:editId="24F362B6">
          <wp:simplePos x="0" y="0"/>
          <wp:positionH relativeFrom="column">
            <wp:posOffset>5584190</wp:posOffset>
          </wp:positionH>
          <wp:positionV relativeFrom="paragraph">
            <wp:posOffset>92710</wp:posOffset>
          </wp:positionV>
          <wp:extent cx="176022" cy="195561"/>
          <wp:effectExtent l="0" t="0" r="0" b="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022" cy="1955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B5279" w:rsidRPr="00C46E40">
      <w:rPr>
        <w:noProof/>
        <w:color w:val="596F59"/>
      </w:rPr>
      <mc:AlternateContent>
        <mc:Choice Requires="wps">
          <w:drawing>
            <wp:anchor distT="0" distB="0" distL="114300" distR="114300" simplePos="0" relativeHeight="251654655" behindDoc="1" locked="0" layoutInCell="1" allowOverlap="1" wp14:anchorId="29FC29DD" wp14:editId="09E3C51D">
              <wp:simplePos x="0" y="0"/>
              <wp:positionH relativeFrom="margin">
                <wp:align>left</wp:align>
              </wp:positionH>
              <wp:positionV relativeFrom="paragraph">
                <wp:posOffset>150495</wp:posOffset>
              </wp:positionV>
              <wp:extent cx="5540400" cy="97155"/>
              <wp:effectExtent l="0" t="0" r="3175" b="0"/>
              <wp:wrapNone/>
              <wp:docPr id="4" name="Rechteck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540400" cy="97155"/>
                      </a:xfrm>
                      <a:prstGeom prst="rect">
                        <a:avLst/>
                      </a:prstGeom>
                      <a:solidFill>
                        <a:srgbClr val="596F5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0000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09FB86EF" id="Rechteck 4" o:spid="_x0000_s1026" style="position:absolute;margin-left:0;margin-top:11.85pt;width:436.25pt;height:7.65pt;z-index:-251661825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" fillcolor="#596f59" stroked="f" strokeweight="1pt">
              <v:textbox inset="25mm"/>
              <w10:wrap anchorx="margin"/>
            </v:rect>
          </w:pict>
        </mc:Fallback>
      </mc:AlternateContent>
    </w:r>
  </w:p>
  <w:p w14:paraId="2B9AB5C9" w14:textId="77777777" w:rsidR="00DE473B" w:rsidRDefault="004E6AB0" w:rsidP="00FD7B2C">
    <w:pPr>
      <w:pStyle w:val="Fuzeile"/>
    </w:pPr>
    <w:r>
      <w:rPr>
        <w:noProof/>
      </w:rPr>
      <w:drawing>
        <wp:anchor distT="0" distB="0" distL="114300" distR="114300" simplePos="0" relativeHeight="251661824" behindDoc="0" locked="0" layoutInCell="1" allowOverlap="1" wp14:anchorId="019A370F" wp14:editId="143EDA39">
          <wp:simplePos x="0" y="0"/>
          <wp:positionH relativeFrom="margin">
            <wp:align>left</wp:align>
          </wp:positionH>
          <wp:positionV relativeFrom="page">
            <wp:posOffset>9988868</wp:posOffset>
          </wp:positionV>
          <wp:extent cx="1031240" cy="363855"/>
          <wp:effectExtent l="0" t="0" r="0" b="0"/>
          <wp:wrapNone/>
          <wp:docPr id="16" name="Grafi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1240" cy="3638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93CACBE" w14:textId="174248A2" w:rsidR="00FD7B2C" w:rsidRDefault="00E03BE9" w:rsidP="00FD7B2C">
    <w:pPr>
      <w:pStyle w:val="Fuzeile"/>
      <w:jc w:val="right"/>
    </w:pPr>
    <w:r>
      <w:fldChar w:fldCharType="begin"/>
    </w:r>
    <w:r>
      <w:instrText xml:space="preserve"> PAGE</w:instrText>
    </w:r>
    <w:r>
      <w:fldChar w:fldCharType="separate"/>
    </w:r>
    <w:r>
      <w:rPr>
        <w:noProof/>
      </w:rPr>
      <w:t>1</w:t>
    </w:r>
    <w:r>
      <w:fldChar w:fldCharType="end"/>
    </w:r>
    <w:r>
      <w:t>/</w:t>
    </w:r>
    <w:r>
      <w:fldChar w:fldCharType="begin"/>
    </w:r>
    <w:r>
      <w:instrText xml:space="preserve"> =</w:instrText>
    </w:r>
    <w:r>
      <w:fldChar w:fldCharType="begin"/>
    </w:r>
    <w:r>
      <w:instrText xml:space="preserve"> NUMPAGES</w:instrText>
    </w:r>
    <w:r>
      <w:fldChar w:fldCharType="separate"/>
    </w:r>
    <w:r w:rsidR="009B20E1">
      <w:rPr>
        <w:noProof/>
      </w:rPr>
      <w:instrText>2</w:instrText>
    </w:r>
    <w:r>
      <w:fldChar w:fldCharType="end"/>
    </w:r>
    <w:r>
      <w:instrText xml:space="preserve"> </w:instrText>
    </w:r>
    <w:r>
      <w:fldChar w:fldCharType="separate"/>
    </w:r>
    <w:r w:rsidR="009B20E1">
      <w:rPr>
        <w:noProof/>
      </w:rPr>
      <w:t>2</w:t>
    </w:r>
    <w:r>
      <w:fldChar w:fldCharType="end"/>
    </w:r>
  </w:p>
  <w:p w14:paraId="57BBF53A" w14:textId="77777777" w:rsidR="00FD7B2C" w:rsidRDefault="00FD7B2C" w:rsidP="004E6AB0">
    <w:pPr>
      <w:pStyle w:val="Fuzeile"/>
    </w:pPr>
  </w:p>
  <w:p w14:paraId="60BB83BE" w14:textId="77777777" w:rsidR="00FD7B2C" w:rsidRPr="004E6AB0" w:rsidRDefault="004E6AB0" w:rsidP="004E6AB0">
    <w:pPr>
      <w:pStyle w:val="Fuzeile"/>
      <w:rPr>
        <w:rFonts w:ascii="ArialMT" w:hAnsi="ArialMT"/>
        <w:sz w:val="18"/>
        <w:szCs w:val="18"/>
      </w:rPr>
    </w:pPr>
    <w:bookmarkStart w:id="0" w:name="_Hlk104033685"/>
    <w:bookmarkStart w:id="1" w:name="_Hlk104033686"/>
    <w:bookmarkStart w:id="2" w:name="_Hlk104033687"/>
    <w:bookmarkStart w:id="3" w:name="_Hlk104033688"/>
    <w:r w:rsidRPr="004E6AB0">
      <w:rPr>
        <w:rFonts w:ascii="ArialMT" w:hAnsi="ArialMT"/>
        <w:sz w:val="18"/>
        <w:szCs w:val="18"/>
      </w:rPr>
      <w:t>Dieses Werk ist lizenziert unter einer </w:t>
    </w:r>
    <w:hyperlink r:id="rId3" w:history="1">
      <w:r w:rsidRPr="00C46E40">
        <w:rPr>
          <w:rStyle w:val="Hyperlink"/>
          <w:rFonts w:ascii="ArialMT" w:hAnsi="ArialMT"/>
          <w:color w:val="596F59"/>
          <w:sz w:val="18"/>
          <w:szCs w:val="18"/>
        </w:rPr>
        <w:t>Creative Commons Namensnennung 4.0 International Lizenz</w:t>
      </w:r>
    </w:hyperlink>
    <w:r w:rsidRPr="004E6AB0">
      <w:rPr>
        <w:rFonts w:ascii="ArialMT" w:hAnsi="ArialMT"/>
        <w:sz w:val="18"/>
        <w:szCs w:val="18"/>
      </w:rPr>
      <w:t>.</w:t>
    </w:r>
    <w:bookmarkEnd w:id="0"/>
    <w:bookmarkEnd w:id="1"/>
    <w:bookmarkEnd w:id="2"/>
    <w:bookmarkEnd w:id="3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ECEE1" w14:textId="77777777" w:rsidR="006F4070" w:rsidRDefault="006F407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447E21" w14:textId="77777777" w:rsidR="00850CF0" w:rsidRDefault="00850CF0" w:rsidP="00B04E20">
      <w:pPr>
        <w:spacing w:after="0" w:line="240" w:lineRule="auto"/>
      </w:pPr>
      <w:r>
        <w:separator/>
      </w:r>
    </w:p>
  </w:footnote>
  <w:footnote w:type="continuationSeparator" w:id="0">
    <w:p w14:paraId="75AE546D" w14:textId="77777777" w:rsidR="00850CF0" w:rsidRDefault="00850CF0" w:rsidP="00B04E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7430B" w14:textId="77777777" w:rsidR="006F4070" w:rsidRDefault="006F407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8D6B3" w14:textId="77777777" w:rsidR="00833908" w:rsidRDefault="00BB4558">
    <w:pPr>
      <w:pStyle w:val="Kopfzeile"/>
    </w:pPr>
    <w:r>
      <w:rPr>
        <w:noProof/>
      </w:rPr>
      <w:drawing>
        <wp:anchor distT="0" distB="0" distL="114300" distR="114300" simplePos="0" relativeHeight="251666944" behindDoc="1" locked="0" layoutInCell="1" allowOverlap="1" wp14:anchorId="7952EDE6" wp14:editId="66E8FF3F">
          <wp:simplePos x="0" y="0"/>
          <wp:positionH relativeFrom="column">
            <wp:posOffset>2581910</wp:posOffset>
          </wp:positionH>
          <wp:positionV relativeFrom="paragraph">
            <wp:posOffset>-833120</wp:posOffset>
          </wp:positionV>
          <wp:extent cx="3355848" cy="1228344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55848" cy="12283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A621A">
      <w:rPr>
        <w:noProof/>
      </w:rPr>
      <w:drawing>
        <wp:anchor distT="0" distB="0" distL="114300" distR="114300" simplePos="0" relativeHeight="251656704" behindDoc="0" locked="0" layoutInCell="1" allowOverlap="1" wp14:anchorId="52F3CD92" wp14:editId="6E223C91">
          <wp:simplePos x="0" y="0"/>
          <wp:positionH relativeFrom="column">
            <wp:posOffset>-226353</wp:posOffset>
          </wp:positionH>
          <wp:positionV relativeFrom="paragraph">
            <wp:posOffset>-914009</wp:posOffset>
          </wp:positionV>
          <wp:extent cx="2674620" cy="1338580"/>
          <wp:effectExtent l="0" t="0" r="0" b="0"/>
          <wp:wrapNone/>
          <wp:docPr id="12" name="Grafi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74620" cy="13385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CD14A59" w14:textId="77777777" w:rsidR="006269A3" w:rsidRDefault="006269A3">
    <w:pPr>
      <w:pStyle w:val="Kopfzeile"/>
    </w:pPr>
  </w:p>
  <w:p w14:paraId="141E1073" w14:textId="77777777" w:rsidR="006269A3" w:rsidRDefault="00B55353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27A8169" wp14:editId="0E98093F">
              <wp:simplePos x="0" y="0"/>
              <wp:positionH relativeFrom="column">
                <wp:posOffset>2540</wp:posOffset>
              </wp:positionH>
              <wp:positionV relativeFrom="paragraph">
                <wp:posOffset>78740</wp:posOffset>
              </wp:positionV>
              <wp:extent cx="5758180" cy="97155"/>
              <wp:effectExtent l="0" t="0" r="0" b="0"/>
              <wp:wrapNone/>
              <wp:docPr id="2" name="Rechteck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180" cy="97155"/>
                      </a:xfrm>
                      <a:prstGeom prst="rect">
                        <a:avLst/>
                      </a:prstGeom>
                      <a:solidFill>
                        <a:srgbClr val="596F5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0000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3B1A5F32" id="Rechteck 2" o:spid="_x0000_s1026" style="position:absolute;margin-left:.2pt;margin-top:6.2pt;width:453.4pt;height:7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" fillcolor="#596f59" stroked="f" strokeweight="1pt">
              <v:textbox inset="25mm"/>
            </v:rect>
          </w:pict>
        </mc:Fallback>
      </mc:AlternateContent>
    </w:r>
  </w:p>
  <w:p w14:paraId="6069D6A1" w14:textId="77777777" w:rsidR="00B04E20" w:rsidRDefault="00B04E20">
    <w:pPr>
      <w:pStyle w:val="Kopfzeile"/>
    </w:pPr>
  </w:p>
  <w:p w14:paraId="575BC9EF" w14:textId="77777777" w:rsidR="006B546D" w:rsidRDefault="006B546D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03475" w14:textId="77777777" w:rsidR="006F4070" w:rsidRDefault="006F407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E30FA"/>
    <w:multiLevelType w:val="hybridMultilevel"/>
    <w:tmpl w:val="3C920D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B4830"/>
    <w:multiLevelType w:val="hybridMultilevel"/>
    <w:tmpl w:val="29867A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1718C6"/>
    <w:multiLevelType w:val="hybridMultilevel"/>
    <w:tmpl w:val="41B08D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2656F1"/>
    <w:multiLevelType w:val="hybridMultilevel"/>
    <w:tmpl w:val="3CC49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C4BC8"/>
    <w:multiLevelType w:val="hybridMultilevel"/>
    <w:tmpl w:val="300A669A"/>
    <w:lvl w:ilvl="0" w:tplc="6430EA3A">
      <w:numFmt w:val="bullet"/>
      <w:lvlText w:val="•"/>
      <w:lvlJc w:val="left"/>
      <w:pPr>
        <w:ind w:left="720" w:hanging="360"/>
      </w:pPr>
      <w:rPr>
        <w:rFonts w:ascii="ArialMT" w:eastAsiaTheme="minorHAnsi" w:hAnsi="ArialMT" w:cs="ArialMT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9749029">
    <w:abstractNumId w:val="3"/>
  </w:num>
  <w:num w:numId="2" w16cid:durableId="255287340">
    <w:abstractNumId w:val="4"/>
  </w:num>
  <w:num w:numId="3" w16cid:durableId="1997219582">
    <w:abstractNumId w:val="1"/>
  </w:num>
  <w:num w:numId="4" w16cid:durableId="413087527">
    <w:abstractNumId w:val="0"/>
  </w:num>
  <w:num w:numId="5" w16cid:durableId="1445940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RicPKEf5GD52zXNxM0WpzjqDg7SY2XpxFvqc5rM9eqbSI6/UXZiBpTdZmEIKumHYxse0uJk8ev5FQ503JKqaGA==" w:salt="CSqMoDZUUQ0V/T52TAoYQA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C57"/>
    <w:rsid w:val="000115D8"/>
    <w:rsid w:val="0001208F"/>
    <w:rsid w:val="00012C08"/>
    <w:rsid w:val="00015A03"/>
    <w:rsid w:val="00031263"/>
    <w:rsid w:val="000466B5"/>
    <w:rsid w:val="00053A75"/>
    <w:rsid w:val="00057AB7"/>
    <w:rsid w:val="000671D0"/>
    <w:rsid w:val="0007761A"/>
    <w:rsid w:val="0009761E"/>
    <w:rsid w:val="000D53B8"/>
    <w:rsid w:val="000E2A16"/>
    <w:rsid w:val="000E38CB"/>
    <w:rsid w:val="00101081"/>
    <w:rsid w:val="001139BF"/>
    <w:rsid w:val="00115FE2"/>
    <w:rsid w:val="00146C3F"/>
    <w:rsid w:val="00171414"/>
    <w:rsid w:val="001B32B1"/>
    <w:rsid w:val="001B74F6"/>
    <w:rsid w:val="001D0AEE"/>
    <w:rsid w:val="001D747A"/>
    <w:rsid w:val="00223653"/>
    <w:rsid w:val="00224189"/>
    <w:rsid w:val="002363EE"/>
    <w:rsid w:val="0026168F"/>
    <w:rsid w:val="00273EBB"/>
    <w:rsid w:val="002746A6"/>
    <w:rsid w:val="002A3682"/>
    <w:rsid w:val="002C0E6A"/>
    <w:rsid w:val="002E2DBF"/>
    <w:rsid w:val="0032126E"/>
    <w:rsid w:val="00323BF6"/>
    <w:rsid w:val="00344178"/>
    <w:rsid w:val="00346461"/>
    <w:rsid w:val="003721DB"/>
    <w:rsid w:val="003A02C7"/>
    <w:rsid w:val="003A2FB1"/>
    <w:rsid w:val="003B2CC4"/>
    <w:rsid w:val="003C28B2"/>
    <w:rsid w:val="003C6FA0"/>
    <w:rsid w:val="003C7BDE"/>
    <w:rsid w:val="003D60F7"/>
    <w:rsid w:val="003D64F2"/>
    <w:rsid w:val="004119B0"/>
    <w:rsid w:val="00422971"/>
    <w:rsid w:val="00427E78"/>
    <w:rsid w:val="004310F8"/>
    <w:rsid w:val="0043470E"/>
    <w:rsid w:val="00440C62"/>
    <w:rsid w:val="00461D14"/>
    <w:rsid w:val="004937D4"/>
    <w:rsid w:val="004A4316"/>
    <w:rsid w:val="004E6AB0"/>
    <w:rsid w:val="0050738E"/>
    <w:rsid w:val="00543021"/>
    <w:rsid w:val="0055076B"/>
    <w:rsid w:val="00551BB2"/>
    <w:rsid w:val="005B7127"/>
    <w:rsid w:val="005D0E99"/>
    <w:rsid w:val="005D741D"/>
    <w:rsid w:val="005E05A1"/>
    <w:rsid w:val="00606878"/>
    <w:rsid w:val="00624906"/>
    <w:rsid w:val="006269A3"/>
    <w:rsid w:val="00645CAB"/>
    <w:rsid w:val="00652AD1"/>
    <w:rsid w:val="006649BB"/>
    <w:rsid w:val="0067756D"/>
    <w:rsid w:val="00687DEC"/>
    <w:rsid w:val="006A3BFF"/>
    <w:rsid w:val="006B4788"/>
    <w:rsid w:val="006B5279"/>
    <w:rsid w:val="006B546D"/>
    <w:rsid w:val="006B6EA1"/>
    <w:rsid w:val="006D60F4"/>
    <w:rsid w:val="006F1EDA"/>
    <w:rsid w:val="006F4070"/>
    <w:rsid w:val="006F4EF3"/>
    <w:rsid w:val="007038B6"/>
    <w:rsid w:val="00721BFD"/>
    <w:rsid w:val="0074027F"/>
    <w:rsid w:val="007456C6"/>
    <w:rsid w:val="0076540C"/>
    <w:rsid w:val="00782EE3"/>
    <w:rsid w:val="007A7F32"/>
    <w:rsid w:val="007C6F6B"/>
    <w:rsid w:val="007D77A8"/>
    <w:rsid w:val="007E4009"/>
    <w:rsid w:val="008116DA"/>
    <w:rsid w:val="00820C59"/>
    <w:rsid w:val="008328BF"/>
    <w:rsid w:val="00833908"/>
    <w:rsid w:val="00850CF0"/>
    <w:rsid w:val="00883642"/>
    <w:rsid w:val="00886A3D"/>
    <w:rsid w:val="00893C1D"/>
    <w:rsid w:val="008A459D"/>
    <w:rsid w:val="008A4709"/>
    <w:rsid w:val="008A6463"/>
    <w:rsid w:val="008B1993"/>
    <w:rsid w:val="008B638D"/>
    <w:rsid w:val="008D67EC"/>
    <w:rsid w:val="008E0BBC"/>
    <w:rsid w:val="008F1F65"/>
    <w:rsid w:val="008F3614"/>
    <w:rsid w:val="008F7C19"/>
    <w:rsid w:val="009032C9"/>
    <w:rsid w:val="009676AE"/>
    <w:rsid w:val="0098231F"/>
    <w:rsid w:val="0099101C"/>
    <w:rsid w:val="009933FD"/>
    <w:rsid w:val="009B20E1"/>
    <w:rsid w:val="009B5D30"/>
    <w:rsid w:val="009E576C"/>
    <w:rsid w:val="00A04947"/>
    <w:rsid w:val="00A27C3D"/>
    <w:rsid w:val="00A36567"/>
    <w:rsid w:val="00A42125"/>
    <w:rsid w:val="00A50EB8"/>
    <w:rsid w:val="00A672E3"/>
    <w:rsid w:val="00A777AC"/>
    <w:rsid w:val="00A81A33"/>
    <w:rsid w:val="00AA621A"/>
    <w:rsid w:val="00AC5F9B"/>
    <w:rsid w:val="00AD78AF"/>
    <w:rsid w:val="00AF41B7"/>
    <w:rsid w:val="00B04E20"/>
    <w:rsid w:val="00B406D4"/>
    <w:rsid w:val="00B50A67"/>
    <w:rsid w:val="00B55353"/>
    <w:rsid w:val="00B75791"/>
    <w:rsid w:val="00B96B88"/>
    <w:rsid w:val="00B9757A"/>
    <w:rsid w:val="00BB4558"/>
    <w:rsid w:val="00BC24CD"/>
    <w:rsid w:val="00BC5056"/>
    <w:rsid w:val="00BF75B0"/>
    <w:rsid w:val="00C0031B"/>
    <w:rsid w:val="00C17F3D"/>
    <w:rsid w:val="00C25690"/>
    <w:rsid w:val="00C44C96"/>
    <w:rsid w:val="00C46E40"/>
    <w:rsid w:val="00C80E0F"/>
    <w:rsid w:val="00C81BF4"/>
    <w:rsid w:val="00C94D30"/>
    <w:rsid w:val="00C95958"/>
    <w:rsid w:val="00CC50EE"/>
    <w:rsid w:val="00CE562C"/>
    <w:rsid w:val="00D001A2"/>
    <w:rsid w:val="00D00EB8"/>
    <w:rsid w:val="00D3264C"/>
    <w:rsid w:val="00D36D73"/>
    <w:rsid w:val="00D43E09"/>
    <w:rsid w:val="00D92148"/>
    <w:rsid w:val="00DB500F"/>
    <w:rsid w:val="00DB6ED9"/>
    <w:rsid w:val="00DE473B"/>
    <w:rsid w:val="00DE4CAA"/>
    <w:rsid w:val="00E02F06"/>
    <w:rsid w:val="00E03BE9"/>
    <w:rsid w:val="00E0641E"/>
    <w:rsid w:val="00E36510"/>
    <w:rsid w:val="00E723B7"/>
    <w:rsid w:val="00E7631C"/>
    <w:rsid w:val="00E84732"/>
    <w:rsid w:val="00E9130F"/>
    <w:rsid w:val="00EA51B9"/>
    <w:rsid w:val="00EB77E2"/>
    <w:rsid w:val="00EC72BC"/>
    <w:rsid w:val="00F323CB"/>
    <w:rsid w:val="00F36594"/>
    <w:rsid w:val="00F5307A"/>
    <w:rsid w:val="00F72B39"/>
    <w:rsid w:val="00F736AC"/>
    <w:rsid w:val="00F7617B"/>
    <w:rsid w:val="00F77319"/>
    <w:rsid w:val="00FA006C"/>
    <w:rsid w:val="00FD7B2C"/>
    <w:rsid w:val="00FE31AC"/>
    <w:rsid w:val="00FF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619737"/>
  <w15:docId w15:val="{4A4B1450-EFA5-4E93-9637-57D23AB40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locked="0" w:semiHidden="1" w:unhideWhenUsed="1"/>
    <w:lsdException w:name="toa heading" w:semiHidden="1" w:unhideWhenUsed="1"/>
    <w:lsdException w:name="List" w:semiHidden="1" w:unhideWhenUsed="1"/>
    <w:lsdException w:name="List Bullet" w:locked="0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0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locked/>
    <w:rsid w:val="00B04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04E20"/>
  </w:style>
  <w:style w:type="paragraph" w:styleId="Fuzeile">
    <w:name w:val="footer"/>
    <w:basedOn w:val="Standard"/>
    <w:link w:val="FuzeileZchn"/>
    <w:uiPriority w:val="99"/>
    <w:unhideWhenUsed/>
    <w:locked/>
    <w:rsid w:val="00B04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04E20"/>
  </w:style>
  <w:style w:type="paragraph" w:customStyle="1" w:styleId="01Good-Practice-Beispiel">
    <w:name w:val="01_Good-Practice-Beispiel"/>
    <w:basedOn w:val="Standard"/>
    <w:link w:val="01Good-Practice-BeispielZchn"/>
    <w:qFormat/>
    <w:rsid w:val="000E2A16"/>
    <w:pPr>
      <w:keepLines/>
      <w:spacing w:before="240" w:after="1200" w:line="240" w:lineRule="auto"/>
    </w:pPr>
    <w:rPr>
      <w:rFonts w:ascii="Arial" w:hAnsi="Arial" w:cs="Arial"/>
      <w:b/>
      <w:color w:val="596F59"/>
      <w:sz w:val="34"/>
      <w:szCs w:val="34"/>
    </w:rPr>
  </w:style>
  <w:style w:type="paragraph" w:customStyle="1" w:styleId="02berschriften">
    <w:name w:val="02_Überschriften"/>
    <w:basedOn w:val="Standard"/>
    <w:link w:val="02berschriftenZchn"/>
    <w:qFormat/>
    <w:rsid w:val="00C25690"/>
    <w:pPr>
      <w:autoSpaceDE w:val="0"/>
      <w:autoSpaceDN w:val="0"/>
      <w:adjustRightInd w:val="0"/>
      <w:spacing w:before="360" w:after="120" w:line="276" w:lineRule="auto"/>
    </w:pPr>
    <w:rPr>
      <w:rFonts w:ascii="Arial-BoldMT" w:hAnsi="Arial-BoldMT" w:cs="Arial-BoldMT"/>
      <w:b/>
      <w:bCs/>
      <w:sz w:val="28"/>
      <w:szCs w:val="28"/>
    </w:rPr>
  </w:style>
  <w:style w:type="character" w:customStyle="1" w:styleId="01Good-Practice-BeispielZchn">
    <w:name w:val="01_Good-Practice-Beispiel Zchn"/>
    <w:basedOn w:val="Absatz-Standardschriftart"/>
    <w:link w:val="01Good-Practice-Beispiel"/>
    <w:rsid w:val="000E2A16"/>
    <w:rPr>
      <w:rFonts w:ascii="Arial" w:hAnsi="Arial" w:cs="Arial"/>
      <w:b/>
      <w:color w:val="596F59"/>
      <w:sz w:val="34"/>
      <w:szCs w:val="34"/>
    </w:rPr>
  </w:style>
  <w:style w:type="paragraph" w:customStyle="1" w:styleId="03Text">
    <w:name w:val="03_Text"/>
    <w:basedOn w:val="Standard"/>
    <w:link w:val="03TextZchn"/>
    <w:qFormat/>
    <w:rsid w:val="00C25690"/>
    <w:pPr>
      <w:autoSpaceDE w:val="0"/>
      <w:autoSpaceDN w:val="0"/>
      <w:adjustRightInd w:val="0"/>
      <w:spacing w:after="0" w:line="276" w:lineRule="auto"/>
      <w:contextualSpacing/>
    </w:pPr>
    <w:rPr>
      <w:rFonts w:ascii="ArialMT" w:hAnsi="ArialMT" w:cs="ArialMT"/>
      <w:sz w:val="24"/>
      <w:szCs w:val="24"/>
    </w:rPr>
  </w:style>
  <w:style w:type="character" w:customStyle="1" w:styleId="02berschriftenZchn">
    <w:name w:val="02_Überschriften Zchn"/>
    <w:basedOn w:val="Absatz-Standardschriftart"/>
    <w:link w:val="02berschriften"/>
    <w:rsid w:val="00C25690"/>
    <w:rPr>
      <w:rFonts w:ascii="Arial-BoldMT" w:hAnsi="Arial-BoldMT" w:cs="Arial-BoldMT"/>
      <w:b/>
      <w:bCs/>
      <w:sz w:val="28"/>
      <w:szCs w:val="28"/>
    </w:rPr>
  </w:style>
  <w:style w:type="paragraph" w:styleId="Listenabsatz">
    <w:name w:val="List Paragraph"/>
    <w:basedOn w:val="Standard"/>
    <w:uiPriority w:val="34"/>
    <w:qFormat/>
    <w:locked/>
    <w:rsid w:val="008D67EC"/>
    <w:pPr>
      <w:ind w:left="720"/>
      <w:contextualSpacing/>
    </w:pPr>
  </w:style>
  <w:style w:type="character" w:customStyle="1" w:styleId="03TextZchn">
    <w:name w:val="03_Text Zchn"/>
    <w:basedOn w:val="Absatz-Standardschriftart"/>
    <w:link w:val="03Text"/>
    <w:rsid w:val="00C25690"/>
    <w:rPr>
      <w:rFonts w:ascii="ArialMT" w:hAnsi="ArialMT" w:cs="ArialMT"/>
      <w:sz w:val="24"/>
      <w:szCs w:val="24"/>
    </w:rPr>
  </w:style>
  <w:style w:type="paragraph" w:customStyle="1" w:styleId="04AnlagenundLiteratur">
    <w:name w:val="04_Anlagen und Literatur"/>
    <w:basedOn w:val="Standard"/>
    <w:link w:val="04AnlagenundLiteraturZchn"/>
    <w:qFormat/>
    <w:rsid w:val="007A7F32"/>
    <w:pPr>
      <w:autoSpaceDE w:val="0"/>
      <w:autoSpaceDN w:val="0"/>
      <w:adjustRightInd w:val="0"/>
      <w:spacing w:before="1080" w:after="0" w:line="276" w:lineRule="auto"/>
      <w:contextualSpacing/>
    </w:pPr>
    <w:rPr>
      <w:rFonts w:ascii="ArialMT" w:hAnsi="ArialMT" w:cs="ArialMT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locked/>
    <w:rsid w:val="00C81BF4"/>
    <w:rPr>
      <w:color w:val="0563C1" w:themeColor="hyperlink"/>
      <w:u w:val="single"/>
    </w:rPr>
  </w:style>
  <w:style w:type="character" w:customStyle="1" w:styleId="04AnlagenundLiteraturZchn">
    <w:name w:val="04_Anlagen und Literatur Zchn"/>
    <w:basedOn w:val="Absatz-Standardschriftart"/>
    <w:link w:val="04AnlagenundLiteratur"/>
    <w:rsid w:val="007A7F32"/>
    <w:rPr>
      <w:rFonts w:ascii="ArialMT" w:hAnsi="ArialMT" w:cs="ArialMT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locked/>
    <w:rsid w:val="00C81BF4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223653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locked/>
    <w:rsid w:val="007038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038B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038B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locked/>
    <w:rsid w:val="007038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038B6"/>
    <w:rPr>
      <w:b/>
      <w:bCs/>
      <w:sz w:val="20"/>
      <w:szCs w:val="20"/>
    </w:rPr>
  </w:style>
  <w:style w:type="paragraph" w:customStyle="1" w:styleId="Betreff">
    <w:name w:val="Betreff"/>
    <w:basedOn w:val="Standard"/>
    <w:link w:val="BetreffZchn"/>
    <w:qFormat/>
    <w:rsid w:val="00645CAB"/>
    <w:pPr>
      <w:spacing w:after="0" w:line="270" w:lineRule="atLeast"/>
    </w:pPr>
    <w:rPr>
      <w:b/>
      <w:sz w:val="20"/>
      <w:szCs w:val="20"/>
      <w:lang w:val="de-CH"/>
    </w:rPr>
  </w:style>
  <w:style w:type="character" w:customStyle="1" w:styleId="BetreffZchn">
    <w:name w:val="Betreff Zchn"/>
    <w:basedOn w:val="Absatz-Standardschriftart"/>
    <w:link w:val="Betreff"/>
    <w:rsid w:val="00645CAB"/>
    <w:rPr>
      <w:b/>
      <w:sz w:val="20"/>
      <w:szCs w:val="20"/>
      <w:lang w:val="de-CH"/>
    </w:rPr>
  </w:style>
  <w:style w:type="paragraph" w:customStyle="1" w:styleId="05TabellenundsonstigeTexte">
    <w:name w:val="05_Tabellen und sonstige Texte"/>
    <w:basedOn w:val="03Text"/>
    <w:link w:val="05TabellenundsonstigeTexteZchn"/>
    <w:rsid w:val="00A27C3D"/>
  </w:style>
  <w:style w:type="character" w:customStyle="1" w:styleId="05TabellenundsonstigeTexteZchn">
    <w:name w:val="05_Tabellen und sonstige Texte Zchn"/>
    <w:basedOn w:val="03TextZchn"/>
    <w:link w:val="05TabellenundsonstigeTexte"/>
    <w:rsid w:val="00A27C3D"/>
    <w:rPr>
      <w:rFonts w:ascii="ArialMT" w:hAnsi="ArialMT" w:cs="ArialMT"/>
      <w:sz w:val="24"/>
      <w:szCs w:val="24"/>
    </w:rPr>
  </w:style>
  <w:style w:type="paragraph" w:styleId="berarbeitung">
    <w:name w:val="Revision"/>
    <w:hidden/>
    <w:uiPriority w:val="99"/>
    <w:semiHidden/>
    <w:rsid w:val="006F40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mailto:info@netzwerk-lena.org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/4.0/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nzmann\Documents\Arbeit%20(Uni)\Projekte\LeNa\00_Formatvolage_anpassbar_Creative_Common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8487777-C7AB-4C61-A4E4-5E4522229924}"/>
      </w:docPartPr>
      <w:docPartBody>
        <w:p w:rsidR="00000000" w:rsidRDefault="002A651A">
          <w:r w:rsidRPr="00E10F0D">
            <w:rPr>
              <w:rStyle w:val="Platzhaltertext"/>
            </w:rPr>
            <w:t>Wählen Sie ein Element aus.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17A3F57-0D09-47FE-985B-6D72CA7F9EC5}"/>
      </w:docPartPr>
      <w:docPartBody>
        <w:p w:rsidR="00000000" w:rsidRDefault="002A651A">
          <w:r w:rsidRPr="00E10F0D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51A"/>
    <w:rsid w:val="002A651A"/>
    <w:rsid w:val="00624906"/>
    <w:rsid w:val="00AF1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A651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2114C-97F9-4CA2-A376-ACB9CF1B3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00_Formatvolage_anpassbar_Creative_Commons.dotx</Template>
  <TotalTime>0</TotalTime>
  <Pages>2</Pages>
  <Words>75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Janna Enzmann</dc:creator>
  <cp:keywords/>
  <dc:description/>
  <cp:lastModifiedBy>Janna Enzmann</cp:lastModifiedBy>
  <cp:revision>6</cp:revision>
  <dcterms:created xsi:type="dcterms:W3CDTF">2025-03-09T17:30:00Z</dcterms:created>
  <dcterms:modified xsi:type="dcterms:W3CDTF">2025-03-09T17:48:00Z</dcterms:modified>
</cp:coreProperties>
</file>