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CC3FB" w14:textId="0A888F84" w:rsidR="00652AD1" w:rsidRPr="0001208F" w:rsidRDefault="00EA3AE6" w:rsidP="00C46E40">
      <w:pPr>
        <w:pStyle w:val="03Text"/>
        <w:spacing w:after="230" w:line="264" w:lineRule="auto"/>
        <w:sectPr w:rsidR="00652AD1" w:rsidRPr="0001208F" w:rsidSect="004E6AB0">
          <w:headerReference w:type="default" r:id="rId8"/>
          <w:footerReference w:type="default" r:id="rId9"/>
          <w:pgSz w:w="11906" w:h="16838"/>
          <w:pgMar w:top="1134" w:right="1418" w:bottom="1134" w:left="1418" w:header="1984" w:footer="283" w:gutter="0"/>
          <w:cols w:space="708"/>
          <w:docGrid w:linePitch="360"/>
        </w:sectPr>
      </w:pPr>
      <w:sdt>
        <w:sdtPr>
          <w:rPr>
            <w:rStyle w:val="01Good-Practice-BeispielZchn"/>
          </w:rPr>
          <w:alias w:val="Art des Beispiels"/>
          <w:tag w:val="Art des Beispiels"/>
          <w:id w:val="-1322883627"/>
          <w:lock w:val="sdtLocked"/>
          <w:placeholder>
            <w:docPart w:val="DefaultPlaceholder_-1854013438"/>
          </w:placeholder>
          <w:dropDownList>
            <w:listItem w:displayText="L" w:value="L"/>
            <w:listItem w:displayText="F" w:value="F"/>
            <w:listItem w:value="Wählen Sie zwischen Beispiel für die Lehre (L) und Beispiel für hochschuldidaktische Fortbildungen (F)"/>
          </w:dropDownList>
        </w:sdtPr>
        <w:sdtContent>
          <w:r w:rsidR="00721BFD">
            <w:rPr>
              <w:rStyle w:val="01Good-Practice-BeispielZchn"/>
            </w:rPr>
            <w:t>L</w:t>
          </w:r>
        </w:sdtContent>
      </w:sdt>
      <w:r w:rsidR="00721BFD">
        <w:rPr>
          <w:rStyle w:val="01Good-Practice-BeispielZchn"/>
        </w:rPr>
        <w:t>_</w:t>
      </w:r>
      <w:sdt>
        <w:sdtPr>
          <w:rPr>
            <w:rStyle w:val="01Good-Practice-BeispielZchn"/>
          </w:rPr>
          <w:alias w:val="Nummer"/>
          <w:tag w:val="Nummer"/>
          <w:id w:val="371582101"/>
          <w:lock w:val="sdtLocked"/>
          <w:placeholder>
            <w:docPart w:val="DefaultPlaceholder_-1854013440"/>
          </w:placeholder>
          <w:text/>
        </w:sdtPr>
        <w:sdtContent>
          <w:r w:rsidR="00721BFD">
            <w:rPr>
              <w:rStyle w:val="01Good-Practice-BeispielZchn"/>
            </w:rPr>
            <w:t>01</w:t>
          </w:r>
        </w:sdtContent>
      </w:sdt>
      <w:r w:rsidR="00A24B4F">
        <w:rPr>
          <w:rStyle w:val="01Good-Practice-BeispielZchn"/>
        </w:rPr>
        <w:t xml:space="preserve">: Anlage </w:t>
      </w:r>
      <w:sdt>
        <w:sdtPr>
          <w:rPr>
            <w:rStyle w:val="01Good-Practice-BeispielZchn"/>
          </w:rPr>
          <w:alias w:val="Nummer der Anlage"/>
          <w:tag w:val="Nummer der Anlage"/>
          <w:id w:val="1743526872"/>
          <w:lock w:val="sdtLocked"/>
          <w:placeholder>
            <w:docPart w:val="DefaultPlaceholder_-1854013440"/>
          </w:placeholder>
          <w:text/>
        </w:sdtPr>
        <w:sdtContent>
          <w:r w:rsidR="00A24B4F">
            <w:rPr>
              <w:rStyle w:val="01Good-Practice-BeispielZchn"/>
            </w:rPr>
            <w:t>1</w:t>
          </w:r>
        </w:sdtContent>
      </w:sdt>
      <w:r w:rsidR="00A24B4F">
        <w:rPr>
          <w:rStyle w:val="01Good-Practice-BeispielZchn"/>
        </w:rPr>
        <w:t xml:space="preserve">      </w:t>
      </w:r>
    </w:p>
    <w:sdt>
      <w:sdtPr>
        <w:rPr>
          <w:rFonts w:ascii="Arial" w:hAnsi="Arial" w:cs="Arial"/>
          <w:color w:val="596F59"/>
          <w:sz w:val="34"/>
          <w:szCs w:val="34"/>
        </w:rPr>
        <w:alias w:val="Titel der Anlage"/>
        <w:tag w:val="Titel der Anlage"/>
        <w:id w:val="1827322129"/>
        <w:lock w:val="sdtLocked"/>
        <w:placeholder>
          <w:docPart w:val="DefaultPlaceholder_-1854013440"/>
        </w:placeholder>
        <w:text/>
      </w:sdtPr>
      <w:sdtContent>
        <w:p w14:paraId="32EEC175" w14:textId="69ECA4A8" w:rsidR="00721BFD" w:rsidRPr="0026168F" w:rsidRDefault="00344178" w:rsidP="0026168F">
          <w:pPr>
            <w:pStyle w:val="02berschriften"/>
            <w:pBdr>
              <w:top w:val="single" w:sz="18" w:space="1" w:color="596F59"/>
              <w:bottom w:val="single" w:sz="18" w:space="1" w:color="596F59"/>
            </w:pBdr>
            <w:spacing w:before="0" w:line="264" w:lineRule="auto"/>
            <w:rPr>
              <w:rFonts w:ascii="Arial" w:hAnsi="Arial" w:cs="Arial"/>
              <w:color w:val="596F59"/>
              <w:sz w:val="34"/>
              <w:szCs w:val="34"/>
            </w:rPr>
          </w:pPr>
          <w:r>
            <w:rPr>
              <w:rFonts w:ascii="Arial" w:hAnsi="Arial" w:cs="Arial"/>
              <w:color w:val="596F59"/>
              <w:sz w:val="34"/>
              <w:szCs w:val="34"/>
            </w:rPr>
            <w:t>Titel einfügen</w:t>
          </w:r>
        </w:p>
      </w:sdtContent>
    </w:sdt>
    <w:p w14:paraId="1ED98672" w14:textId="77777777" w:rsidR="00EA3AE6" w:rsidRDefault="00EA3AE6" w:rsidP="00C46E40">
      <w:pPr>
        <w:pStyle w:val="02berschriften"/>
        <w:spacing w:before="470"/>
        <w:sectPr w:rsidR="00EA3AE6" w:rsidSect="00721BFD">
          <w:type w:val="continuous"/>
          <w:pgSz w:w="11906" w:h="16838"/>
          <w:pgMar w:top="1134" w:right="1418" w:bottom="1134" w:left="1418" w:header="1984" w:footer="283" w:gutter="0"/>
          <w:cols w:space="708"/>
          <w:docGrid w:linePitch="360"/>
        </w:sectPr>
      </w:pPr>
    </w:p>
    <w:p w14:paraId="69FE8102" w14:textId="1457830C" w:rsidR="00721BFD" w:rsidRDefault="00A24B4F" w:rsidP="00C46E40">
      <w:pPr>
        <w:pStyle w:val="02berschriften"/>
        <w:spacing w:before="470"/>
      </w:pPr>
      <w:r>
        <w:t>Überschrift 1</w:t>
      </w:r>
      <w:r w:rsidR="00721BFD" w:rsidRPr="00057AB7">
        <w:t>:</w:t>
      </w:r>
    </w:p>
    <w:p w14:paraId="63A81D44" w14:textId="02F1E9F0" w:rsidR="00721BFD" w:rsidRDefault="00344178" w:rsidP="00721BFD">
      <w:pPr>
        <w:pStyle w:val="03Text"/>
        <w:jc w:val="both"/>
      </w:pPr>
      <w:r>
        <w:t>Text</w:t>
      </w:r>
    </w:p>
    <w:p w14:paraId="437796FD" w14:textId="1668DAFC" w:rsidR="00721BFD" w:rsidRDefault="00A24B4F" w:rsidP="00721BFD">
      <w:pPr>
        <w:pStyle w:val="02berschriften"/>
      </w:pPr>
      <w:r>
        <w:t>Überschrift 2</w:t>
      </w:r>
      <w:r w:rsidR="00721BFD">
        <w:t>:</w:t>
      </w:r>
    </w:p>
    <w:p w14:paraId="5DE84738" w14:textId="74DB6F5C" w:rsidR="00721BFD" w:rsidRDefault="00344178" w:rsidP="00721BFD">
      <w:pPr>
        <w:pStyle w:val="03Text"/>
      </w:pPr>
      <w:r>
        <w:t>Text</w:t>
      </w:r>
    </w:p>
    <w:p w14:paraId="33010AFB" w14:textId="3B25DF72" w:rsidR="00721BFD" w:rsidRDefault="00A24B4F" w:rsidP="00721BFD">
      <w:pPr>
        <w:pStyle w:val="02berschriften"/>
      </w:pPr>
      <w:r>
        <w:t>Überschrift 3</w:t>
      </w:r>
      <w:r w:rsidR="00721BFD">
        <w:t>:</w:t>
      </w:r>
    </w:p>
    <w:p w14:paraId="4A0F1EA4" w14:textId="3AEC3000" w:rsidR="00721BFD" w:rsidRDefault="00344178" w:rsidP="00721BFD">
      <w:pPr>
        <w:pStyle w:val="03Text"/>
      </w:pPr>
      <w:r>
        <w:t>Text</w:t>
      </w:r>
    </w:p>
    <w:p w14:paraId="78F5556E" w14:textId="77777777" w:rsidR="00A24B4F" w:rsidRDefault="00A24B4F" w:rsidP="00A24B4F">
      <w:pPr>
        <w:pStyle w:val="04AnlagenundLiteratur"/>
      </w:pPr>
      <w:r>
        <w:t>Quellen, Literatur, Website:</w:t>
      </w:r>
    </w:p>
    <w:p w14:paraId="18080670" w14:textId="728BF478" w:rsidR="00721BFD" w:rsidRDefault="00A24B4F" w:rsidP="00721BFD">
      <w:pPr>
        <w:pStyle w:val="04AnlagenundLiteratur"/>
      </w:pPr>
      <w:r>
        <w:rPr>
          <w:rStyle w:val="04AnlagenundLiteraturZchn"/>
        </w:rPr>
        <w:t>*Daten eintragen*</w:t>
      </w:r>
    </w:p>
    <w:sectPr w:rsidR="00721BFD" w:rsidSect="00721BFD">
      <w:type w:val="continuous"/>
      <w:pgSz w:w="11906" w:h="16838"/>
      <w:pgMar w:top="1134" w:right="1418" w:bottom="1134" w:left="1418" w:header="1984" w:footer="283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25A9E" w14:textId="77777777" w:rsidR="002C0E20" w:rsidRDefault="002C0E20" w:rsidP="00B04E20">
      <w:pPr>
        <w:spacing w:after="0" w:line="240" w:lineRule="auto"/>
      </w:pPr>
      <w:r>
        <w:separator/>
      </w:r>
    </w:p>
  </w:endnote>
  <w:endnote w:type="continuationSeparator" w:id="0">
    <w:p w14:paraId="13A3AAB9" w14:textId="77777777" w:rsidR="002C0E20" w:rsidRDefault="002C0E20" w:rsidP="00B04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54AFE" w14:textId="77777777" w:rsidR="00FD7B2C" w:rsidRDefault="006649BB" w:rsidP="00FD7B2C">
    <w:pPr>
      <w:pStyle w:val="Fuzeile"/>
    </w:pPr>
    <w:r>
      <w:rPr>
        <w:noProof/>
      </w:rPr>
      <w:drawing>
        <wp:anchor distT="0" distB="0" distL="114300" distR="114300" simplePos="0" relativeHeight="251667968" behindDoc="1" locked="0" layoutInCell="1" allowOverlap="1" wp14:anchorId="026D1E43" wp14:editId="24F362B6">
          <wp:simplePos x="0" y="0"/>
          <wp:positionH relativeFrom="column">
            <wp:posOffset>5584190</wp:posOffset>
          </wp:positionH>
          <wp:positionV relativeFrom="paragraph">
            <wp:posOffset>92710</wp:posOffset>
          </wp:positionV>
          <wp:extent cx="176022" cy="195561"/>
          <wp:effectExtent l="0" t="0" r="0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022" cy="1955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B5279" w:rsidRPr="00C46E40">
      <w:rPr>
        <w:noProof/>
        <w:color w:val="596F59"/>
      </w:rPr>
      <mc:AlternateContent>
        <mc:Choice Requires="wps">
          <w:drawing>
            <wp:anchor distT="0" distB="0" distL="114300" distR="114300" simplePos="0" relativeHeight="251654655" behindDoc="1" locked="0" layoutInCell="1" allowOverlap="1" wp14:anchorId="29FC29DD" wp14:editId="09E3C51D">
              <wp:simplePos x="0" y="0"/>
              <wp:positionH relativeFrom="margin">
                <wp:align>left</wp:align>
              </wp:positionH>
              <wp:positionV relativeFrom="paragraph">
                <wp:posOffset>150495</wp:posOffset>
              </wp:positionV>
              <wp:extent cx="5540400" cy="97155"/>
              <wp:effectExtent l="0" t="0" r="3175" b="0"/>
              <wp:wrapNone/>
              <wp:docPr id="4" name="Rechteck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540400" cy="97155"/>
                      </a:xfrm>
                      <a:prstGeom prst="rect">
                        <a:avLst/>
                      </a:prstGeom>
                      <a:solidFill>
                        <a:srgbClr val="596F5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0000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09FB86EF" id="Rechteck 4" o:spid="_x0000_s1026" style="position:absolute;margin-left:0;margin-top:11.85pt;width:436.25pt;height:7.65pt;z-index:-251661825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" fillcolor="#596f59" stroked="f" strokeweight="1pt">
              <v:textbox inset="25mm"/>
              <w10:wrap anchorx="margin"/>
            </v:rect>
          </w:pict>
        </mc:Fallback>
      </mc:AlternateContent>
    </w:r>
  </w:p>
  <w:p w14:paraId="2B9AB5C9" w14:textId="77777777" w:rsidR="00DE473B" w:rsidRDefault="004E6AB0" w:rsidP="00FD7B2C">
    <w:pPr>
      <w:pStyle w:val="Fuzeile"/>
    </w:pPr>
    <w:r>
      <w:rPr>
        <w:noProof/>
      </w:rPr>
      <w:drawing>
        <wp:anchor distT="0" distB="0" distL="114300" distR="114300" simplePos="0" relativeHeight="251661824" behindDoc="0" locked="0" layoutInCell="1" allowOverlap="1" wp14:anchorId="019A370F" wp14:editId="143EDA39">
          <wp:simplePos x="0" y="0"/>
          <wp:positionH relativeFrom="margin">
            <wp:align>left</wp:align>
          </wp:positionH>
          <wp:positionV relativeFrom="page">
            <wp:posOffset>9988868</wp:posOffset>
          </wp:positionV>
          <wp:extent cx="1031240" cy="363855"/>
          <wp:effectExtent l="0" t="0" r="0" b="0"/>
          <wp:wrapNone/>
          <wp:docPr id="16" name="Grafi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1240" cy="3638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93CACBE" w14:textId="6E8E6375" w:rsidR="00FD7B2C" w:rsidRDefault="00E03BE9" w:rsidP="00FD7B2C">
    <w:pPr>
      <w:pStyle w:val="Fuzeile"/>
      <w:jc w:val="right"/>
    </w:pPr>
    <w:r>
      <w:fldChar w:fldCharType="begin"/>
    </w:r>
    <w:r>
      <w:instrText xml:space="preserve"> PAGE</w:instrText>
    </w:r>
    <w:r>
      <w:fldChar w:fldCharType="separate"/>
    </w:r>
    <w:r>
      <w:rPr>
        <w:noProof/>
      </w:rPr>
      <w:t>1</w:t>
    </w:r>
    <w:r>
      <w:fldChar w:fldCharType="end"/>
    </w:r>
    <w:r>
      <w:t>/</w:t>
    </w:r>
    <w:r>
      <w:fldChar w:fldCharType="begin"/>
    </w:r>
    <w:r>
      <w:instrText xml:space="preserve"> =</w:instrText>
    </w:r>
    <w:r>
      <w:fldChar w:fldCharType="begin"/>
    </w:r>
    <w:r>
      <w:instrText xml:space="preserve"> NUMPAGES</w:instrText>
    </w:r>
    <w:r>
      <w:fldChar w:fldCharType="separate"/>
    </w:r>
    <w:r w:rsidR="00EA3AE6">
      <w:rPr>
        <w:noProof/>
      </w:rPr>
      <w:instrText>1</w:instrText>
    </w:r>
    <w:r>
      <w:fldChar w:fldCharType="end"/>
    </w:r>
    <w:r>
      <w:instrText xml:space="preserve"> </w:instrText>
    </w:r>
    <w:r>
      <w:fldChar w:fldCharType="separate"/>
    </w:r>
    <w:r w:rsidR="00EA3AE6">
      <w:rPr>
        <w:noProof/>
      </w:rPr>
      <w:t>1</w:t>
    </w:r>
    <w:r>
      <w:fldChar w:fldCharType="end"/>
    </w:r>
  </w:p>
  <w:p w14:paraId="57BBF53A" w14:textId="77777777" w:rsidR="00FD7B2C" w:rsidRDefault="00FD7B2C" w:rsidP="004E6AB0">
    <w:pPr>
      <w:pStyle w:val="Fuzeile"/>
    </w:pPr>
  </w:p>
  <w:p w14:paraId="60BB83BE" w14:textId="77777777" w:rsidR="00FD7B2C" w:rsidRPr="004E6AB0" w:rsidRDefault="004E6AB0" w:rsidP="004E6AB0">
    <w:pPr>
      <w:pStyle w:val="Fuzeile"/>
      <w:rPr>
        <w:rFonts w:ascii="ArialMT" w:hAnsi="ArialMT"/>
        <w:sz w:val="18"/>
        <w:szCs w:val="18"/>
      </w:rPr>
    </w:pPr>
    <w:bookmarkStart w:id="0" w:name="_Hlk104033685"/>
    <w:bookmarkStart w:id="1" w:name="_Hlk104033686"/>
    <w:bookmarkStart w:id="2" w:name="_Hlk104033687"/>
    <w:bookmarkStart w:id="3" w:name="_Hlk104033688"/>
    <w:r w:rsidRPr="004E6AB0">
      <w:rPr>
        <w:rFonts w:ascii="ArialMT" w:hAnsi="ArialMT"/>
        <w:sz w:val="18"/>
        <w:szCs w:val="18"/>
      </w:rPr>
      <w:t>Dieses Werk ist lizenziert unter einer </w:t>
    </w:r>
    <w:hyperlink r:id="rId3" w:history="1">
      <w:r w:rsidRPr="00C46E40">
        <w:rPr>
          <w:rStyle w:val="Hyperlink"/>
          <w:rFonts w:ascii="ArialMT" w:hAnsi="ArialMT"/>
          <w:color w:val="596F59"/>
          <w:sz w:val="18"/>
          <w:szCs w:val="18"/>
        </w:rPr>
        <w:t>Creative Commons Namensnennung 4.0 International Lizenz</w:t>
      </w:r>
    </w:hyperlink>
    <w:r w:rsidRPr="004E6AB0">
      <w:rPr>
        <w:rFonts w:ascii="ArialMT" w:hAnsi="ArialMT"/>
        <w:sz w:val="18"/>
        <w:szCs w:val="18"/>
      </w:rPr>
      <w:t>.</w:t>
    </w:r>
    <w:bookmarkEnd w:id="0"/>
    <w:bookmarkEnd w:id="1"/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A227C" w14:textId="77777777" w:rsidR="002C0E20" w:rsidRDefault="002C0E20" w:rsidP="00B04E20">
      <w:pPr>
        <w:spacing w:after="0" w:line="240" w:lineRule="auto"/>
      </w:pPr>
      <w:r>
        <w:separator/>
      </w:r>
    </w:p>
  </w:footnote>
  <w:footnote w:type="continuationSeparator" w:id="0">
    <w:p w14:paraId="0E49133D" w14:textId="77777777" w:rsidR="002C0E20" w:rsidRDefault="002C0E20" w:rsidP="00B04E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8D6B3" w14:textId="77777777" w:rsidR="00833908" w:rsidRDefault="00BB4558">
    <w:pPr>
      <w:pStyle w:val="Kopfzeile"/>
    </w:pPr>
    <w:r>
      <w:rPr>
        <w:noProof/>
      </w:rPr>
      <w:drawing>
        <wp:anchor distT="0" distB="0" distL="114300" distR="114300" simplePos="0" relativeHeight="251666944" behindDoc="1" locked="0" layoutInCell="1" allowOverlap="1" wp14:anchorId="7952EDE6" wp14:editId="66E8FF3F">
          <wp:simplePos x="0" y="0"/>
          <wp:positionH relativeFrom="column">
            <wp:posOffset>2581910</wp:posOffset>
          </wp:positionH>
          <wp:positionV relativeFrom="paragraph">
            <wp:posOffset>-833120</wp:posOffset>
          </wp:positionV>
          <wp:extent cx="3355848" cy="1228344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55848" cy="12283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A621A">
      <w:rPr>
        <w:noProof/>
      </w:rPr>
      <w:drawing>
        <wp:anchor distT="0" distB="0" distL="114300" distR="114300" simplePos="0" relativeHeight="251656704" behindDoc="0" locked="0" layoutInCell="1" allowOverlap="1" wp14:anchorId="52F3CD92" wp14:editId="6E223C91">
          <wp:simplePos x="0" y="0"/>
          <wp:positionH relativeFrom="column">
            <wp:posOffset>-226353</wp:posOffset>
          </wp:positionH>
          <wp:positionV relativeFrom="paragraph">
            <wp:posOffset>-914009</wp:posOffset>
          </wp:positionV>
          <wp:extent cx="2674620" cy="1338580"/>
          <wp:effectExtent l="0" t="0" r="0" b="0"/>
          <wp:wrapNone/>
          <wp:docPr id="12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74620" cy="1338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CD14A59" w14:textId="77777777" w:rsidR="006269A3" w:rsidRDefault="006269A3">
    <w:pPr>
      <w:pStyle w:val="Kopfzeile"/>
    </w:pPr>
  </w:p>
  <w:p w14:paraId="141E1073" w14:textId="77777777" w:rsidR="006269A3" w:rsidRDefault="00B55353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27A8169" wp14:editId="0E98093F">
              <wp:simplePos x="0" y="0"/>
              <wp:positionH relativeFrom="column">
                <wp:posOffset>2540</wp:posOffset>
              </wp:positionH>
              <wp:positionV relativeFrom="paragraph">
                <wp:posOffset>78740</wp:posOffset>
              </wp:positionV>
              <wp:extent cx="5758180" cy="97155"/>
              <wp:effectExtent l="0" t="0" r="0" b="0"/>
              <wp:wrapNone/>
              <wp:docPr id="2" name="Rechteck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180" cy="97155"/>
                      </a:xfrm>
                      <a:prstGeom prst="rect">
                        <a:avLst/>
                      </a:prstGeom>
                      <a:solidFill>
                        <a:srgbClr val="596F5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0000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3B1A5F32" id="Rechteck 2" o:spid="_x0000_s1026" style="position:absolute;margin-left:.2pt;margin-top:6.2pt;width:453.4pt;height:7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" fillcolor="#596f59" stroked="f" strokeweight="1pt">
              <v:textbox inset="25mm"/>
            </v:rect>
          </w:pict>
        </mc:Fallback>
      </mc:AlternateContent>
    </w:r>
  </w:p>
  <w:p w14:paraId="6069D6A1" w14:textId="77777777" w:rsidR="00B04E20" w:rsidRDefault="00B04E20">
    <w:pPr>
      <w:pStyle w:val="Kopfzeile"/>
    </w:pPr>
  </w:p>
  <w:p w14:paraId="575BC9EF" w14:textId="77777777" w:rsidR="006B546D" w:rsidRDefault="006B546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E30FA"/>
    <w:multiLevelType w:val="hybridMultilevel"/>
    <w:tmpl w:val="3C920D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B4830"/>
    <w:multiLevelType w:val="hybridMultilevel"/>
    <w:tmpl w:val="29867A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1718C6"/>
    <w:multiLevelType w:val="hybridMultilevel"/>
    <w:tmpl w:val="41B08D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2656F1"/>
    <w:multiLevelType w:val="hybridMultilevel"/>
    <w:tmpl w:val="3CC49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C4BC8"/>
    <w:multiLevelType w:val="hybridMultilevel"/>
    <w:tmpl w:val="300A669A"/>
    <w:lvl w:ilvl="0" w:tplc="6430EA3A">
      <w:numFmt w:val="bullet"/>
      <w:lvlText w:val="•"/>
      <w:lvlJc w:val="left"/>
      <w:pPr>
        <w:ind w:left="720" w:hanging="360"/>
      </w:pPr>
      <w:rPr>
        <w:rFonts w:ascii="ArialMT" w:eastAsiaTheme="minorHAnsi" w:hAnsi="ArialMT" w:cs="ArialMT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9749029">
    <w:abstractNumId w:val="3"/>
  </w:num>
  <w:num w:numId="2" w16cid:durableId="255287340">
    <w:abstractNumId w:val="4"/>
  </w:num>
  <w:num w:numId="3" w16cid:durableId="1997219582">
    <w:abstractNumId w:val="1"/>
  </w:num>
  <w:num w:numId="4" w16cid:durableId="413087527">
    <w:abstractNumId w:val="0"/>
  </w:num>
  <w:num w:numId="5" w16cid:durableId="1445940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VawesTWScEfpzGnTcB4OvGHXSv51wAFSMiyHlT1grNeRWRDiQBpiOThQPJZzo+15pBMpCAjRfRY1dJ9lDSUyHw==" w:salt="kIrmDswCpcwBtmL6c+t+I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C57"/>
    <w:rsid w:val="000115D8"/>
    <w:rsid w:val="0001208F"/>
    <w:rsid w:val="00012C08"/>
    <w:rsid w:val="00015A03"/>
    <w:rsid w:val="00031263"/>
    <w:rsid w:val="000466B5"/>
    <w:rsid w:val="00057AB7"/>
    <w:rsid w:val="000671D0"/>
    <w:rsid w:val="0007761A"/>
    <w:rsid w:val="0009761E"/>
    <w:rsid w:val="000D53B8"/>
    <w:rsid w:val="000E2A16"/>
    <w:rsid w:val="000E38CB"/>
    <w:rsid w:val="00101081"/>
    <w:rsid w:val="001139BF"/>
    <w:rsid w:val="00115FE2"/>
    <w:rsid w:val="00146C3F"/>
    <w:rsid w:val="00171414"/>
    <w:rsid w:val="001B32B1"/>
    <w:rsid w:val="001B74F6"/>
    <w:rsid w:val="00223653"/>
    <w:rsid w:val="00224189"/>
    <w:rsid w:val="002363EE"/>
    <w:rsid w:val="0026168F"/>
    <w:rsid w:val="00273EBB"/>
    <w:rsid w:val="002746A6"/>
    <w:rsid w:val="002A3682"/>
    <w:rsid w:val="002C0E20"/>
    <w:rsid w:val="002C0E6A"/>
    <w:rsid w:val="0032126E"/>
    <w:rsid w:val="00323BF6"/>
    <w:rsid w:val="00344178"/>
    <w:rsid w:val="00346461"/>
    <w:rsid w:val="003721DB"/>
    <w:rsid w:val="00376C17"/>
    <w:rsid w:val="003A2FB1"/>
    <w:rsid w:val="003B2CC4"/>
    <w:rsid w:val="003C28B2"/>
    <w:rsid w:val="003C6FA0"/>
    <w:rsid w:val="003C7BDE"/>
    <w:rsid w:val="003D60F7"/>
    <w:rsid w:val="003D64F2"/>
    <w:rsid w:val="004119B0"/>
    <w:rsid w:val="00422971"/>
    <w:rsid w:val="00427E78"/>
    <w:rsid w:val="004310F8"/>
    <w:rsid w:val="0043470E"/>
    <w:rsid w:val="00440C62"/>
    <w:rsid w:val="00461D14"/>
    <w:rsid w:val="004937D4"/>
    <w:rsid w:val="004A4316"/>
    <w:rsid w:val="004E6AB0"/>
    <w:rsid w:val="0050738E"/>
    <w:rsid w:val="00543021"/>
    <w:rsid w:val="0055076B"/>
    <w:rsid w:val="00560ABF"/>
    <w:rsid w:val="005B7127"/>
    <w:rsid w:val="005D0E99"/>
    <w:rsid w:val="005D741D"/>
    <w:rsid w:val="005E05A1"/>
    <w:rsid w:val="00606878"/>
    <w:rsid w:val="00624906"/>
    <w:rsid w:val="006269A3"/>
    <w:rsid w:val="00645CAB"/>
    <w:rsid w:val="00652AD1"/>
    <w:rsid w:val="006649BB"/>
    <w:rsid w:val="0067756D"/>
    <w:rsid w:val="00687DEC"/>
    <w:rsid w:val="006A3BFF"/>
    <w:rsid w:val="006B4788"/>
    <w:rsid w:val="006B5279"/>
    <w:rsid w:val="006B546D"/>
    <w:rsid w:val="006B6EA1"/>
    <w:rsid w:val="006D60F4"/>
    <w:rsid w:val="006F1EDA"/>
    <w:rsid w:val="006F4EF3"/>
    <w:rsid w:val="007038B6"/>
    <w:rsid w:val="00721BFD"/>
    <w:rsid w:val="0074027F"/>
    <w:rsid w:val="007456C6"/>
    <w:rsid w:val="0076540C"/>
    <w:rsid w:val="00782EE3"/>
    <w:rsid w:val="007A7F32"/>
    <w:rsid w:val="007D77A8"/>
    <w:rsid w:val="007E4009"/>
    <w:rsid w:val="008116DA"/>
    <w:rsid w:val="00820C59"/>
    <w:rsid w:val="008328BF"/>
    <w:rsid w:val="00833908"/>
    <w:rsid w:val="00883642"/>
    <w:rsid w:val="00886A3D"/>
    <w:rsid w:val="00893C1D"/>
    <w:rsid w:val="008A459D"/>
    <w:rsid w:val="008A4709"/>
    <w:rsid w:val="008A6463"/>
    <w:rsid w:val="008B1993"/>
    <w:rsid w:val="008B638D"/>
    <w:rsid w:val="008D67EC"/>
    <w:rsid w:val="008E0BBC"/>
    <w:rsid w:val="008F1F65"/>
    <w:rsid w:val="008F3614"/>
    <w:rsid w:val="008F7C19"/>
    <w:rsid w:val="009012F5"/>
    <w:rsid w:val="009032C9"/>
    <w:rsid w:val="009676AE"/>
    <w:rsid w:val="0098231F"/>
    <w:rsid w:val="0099101C"/>
    <w:rsid w:val="009933FD"/>
    <w:rsid w:val="009B5D30"/>
    <w:rsid w:val="009E576C"/>
    <w:rsid w:val="00A04947"/>
    <w:rsid w:val="00A24B4F"/>
    <w:rsid w:val="00A27C3D"/>
    <w:rsid w:val="00A42125"/>
    <w:rsid w:val="00A50EB8"/>
    <w:rsid w:val="00A672E3"/>
    <w:rsid w:val="00A777AC"/>
    <w:rsid w:val="00A81A33"/>
    <w:rsid w:val="00AA621A"/>
    <w:rsid w:val="00AC5F9B"/>
    <w:rsid w:val="00AD78AF"/>
    <w:rsid w:val="00AF41B7"/>
    <w:rsid w:val="00B04E20"/>
    <w:rsid w:val="00B25CA3"/>
    <w:rsid w:val="00B406D4"/>
    <w:rsid w:val="00B55353"/>
    <w:rsid w:val="00B75791"/>
    <w:rsid w:val="00B96B88"/>
    <w:rsid w:val="00B9757A"/>
    <w:rsid w:val="00BB4558"/>
    <w:rsid w:val="00BC24CD"/>
    <w:rsid w:val="00BF75B0"/>
    <w:rsid w:val="00C0031B"/>
    <w:rsid w:val="00C17F3D"/>
    <w:rsid w:val="00C25690"/>
    <w:rsid w:val="00C44C96"/>
    <w:rsid w:val="00C46E40"/>
    <w:rsid w:val="00C80E0F"/>
    <w:rsid w:val="00C81BF4"/>
    <w:rsid w:val="00C94D30"/>
    <w:rsid w:val="00C95958"/>
    <w:rsid w:val="00CC50EE"/>
    <w:rsid w:val="00CE562C"/>
    <w:rsid w:val="00D001A2"/>
    <w:rsid w:val="00D00EB8"/>
    <w:rsid w:val="00D3264C"/>
    <w:rsid w:val="00D36D73"/>
    <w:rsid w:val="00D43E09"/>
    <w:rsid w:val="00D92148"/>
    <w:rsid w:val="00DB500F"/>
    <w:rsid w:val="00DE473B"/>
    <w:rsid w:val="00E03BE9"/>
    <w:rsid w:val="00E0641E"/>
    <w:rsid w:val="00E36510"/>
    <w:rsid w:val="00E723B7"/>
    <w:rsid w:val="00E7631C"/>
    <w:rsid w:val="00E84732"/>
    <w:rsid w:val="00E9130F"/>
    <w:rsid w:val="00EA3AE6"/>
    <w:rsid w:val="00EA51B9"/>
    <w:rsid w:val="00EB77E2"/>
    <w:rsid w:val="00EC72BC"/>
    <w:rsid w:val="00F13868"/>
    <w:rsid w:val="00F323CB"/>
    <w:rsid w:val="00F36594"/>
    <w:rsid w:val="00F5307A"/>
    <w:rsid w:val="00F72B39"/>
    <w:rsid w:val="00F736AC"/>
    <w:rsid w:val="00F7617B"/>
    <w:rsid w:val="00F77319"/>
    <w:rsid w:val="00FA006C"/>
    <w:rsid w:val="00FD7B2C"/>
    <w:rsid w:val="00FE31AC"/>
    <w:rsid w:val="00FF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619737"/>
  <w15:docId w15:val="{4A4B1450-EFA5-4E93-9637-57D23AB40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locked="0" w:semiHidden="1" w:unhideWhenUsed="1"/>
    <w:lsdException w:name="toa heading" w:semiHidden="1" w:unhideWhenUsed="1"/>
    <w:lsdException w:name="List" w:semiHidden="1" w:unhideWhenUsed="1"/>
    <w:lsdException w:name="List Bullet" w:locked="0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0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locked/>
    <w:rsid w:val="00B04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04E20"/>
  </w:style>
  <w:style w:type="paragraph" w:styleId="Fuzeile">
    <w:name w:val="footer"/>
    <w:basedOn w:val="Standard"/>
    <w:link w:val="FuzeileZchn"/>
    <w:uiPriority w:val="99"/>
    <w:unhideWhenUsed/>
    <w:locked/>
    <w:rsid w:val="00B04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04E20"/>
  </w:style>
  <w:style w:type="paragraph" w:customStyle="1" w:styleId="01Good-Practice-Beispiel">
    <w:name w:val="01_Good-Practice-Beispiel"/>
    <w:basedOn w:val="Standard"/>
    <w:link w:val="01Good-Practice-BeispielZchn"/>
    <w:qFormat/>
    <w:rsid w:val="000E2A16"/>
    <w:pPr>
      <w:keepLines/>
      <w:spacing w:before="240" w:after="1200" w:line="240" w:lineRule="auto"/>
    </w:pPr>
    <w:rPr>
      <w:rFonts w:ascii="Arial" w:hAnsi="Arial" w:cs="Arial"/>
      <w:b/>
      <w:color w:val="596F59"/>
      <w:sz w:val="34"/>
      <w:szCs w:val="34"/>
    </w:rPr>
  </w:style>
  <w:style w:type="paragraph" w:customStyle="1" w:styleId="02berschriften">
    <w:name w:val="02_Überschriften"/>
    <w:basedOn w:val="Standard"/>
    <w:link w:val="02berschriftenZchn"/>
    <w:qFormat/>
    <w:rsid w:val="00C25690"/>
    <w:pPr>
      <w:autoSpaceDE w:val="0"/>
      <w:autoSpaceDN w:val="0"/>
      <w:adjustRightInd w:val="0"/>
      <w:spacing w:before="360" w:after="120" w:line="276" w:lineRule="auto"/>
    </w:pPr>
    <w:rPr>
      <w:rFonts w:ascii="Arial-BoldMT" w:hAnsi="Arial-BoldMT" w:cs="Arial-BoldMT"/>
      <w:b/>
      <w:bCs/>
      <w:sz w:val="28"/>
      <w:szCs w:val="28"/>
    </w:rPr>
  </w:style>
  <w:style w:type="character" w:customStyle="1" w:styleId="01Good-Practice-BeispielZchn">
    <w:name w:val="01_Good-Practice-Beispiel Zchn"/>
    <w:basedOn w:val="Absatz-Standardschriftart"/>
    <w:link w:val="01Good-Practice-Beispiel"/>
    <w:rsid w:val="000E2A16"/>
    <w:rPr>
      <w:rFonts w:ascii="Arial" w:hAnsi="Arial" w:cs="Arial"/>
      <w:b/>
      <w:color w:val="596F59"/>
      <w:sz w:val="34"/>
      <w:szCs w:val="34"/>
    </w:rPr>
  </w:style>
  <w:style w:type="paragraph" w:customStyle="1" w:styleId="03Text">
    <w:name w:val="03_Text"/>
    <w:basedOn w:val="Standard"/>
    <w:link w:val="03TextZchn"/>
    <w:qFormat/>
    <w:rsid w:val="00C25690"/>
    <w:pPr>
      <w:autoSpaceDE w:val="0"/>
      <w:autoSpaceDN w:val="0"/>
      <w:adjustRightInd w:val="0"/>
      <w:spacing w:after="0" w:line="276" w:lineRule="auto"/>
      <w:contextualSpacing/>
    </w:pPr>
    <w:rPr>
      <w:rFonts w:ascii="ArialMT" w:hAnsi="ArialMT" w:cs="ArialMT"/>
      <w:sz w:val="24"/>
      <w:szCs w:val="24"/>
    </w:rPr>
  </w:style>
  <w:style w:type="character" w:customStyle="1" w:styleId="02berschriftenZchn">
    <w:name w:val="02_Überschriften Zchn"/>
    <w:basedOn w:val="Absatz-Standardschriftart"/>
    <w:link w:val="02berschriften"/>
    <w:rsid w:val="00C25690"/>
    <w:rPr>
      <w:rFonts w:ascii="Arial-BoldMT" w:hAnsi="Arial-BoldMT" w:cs="Arial-BoldMT"/>
      <w:b/>
      <w:bCs/>
      <w:sz w:val="28"/>
      <w:szCs w:val="28"/>
    </w:rPr>
  </w:style>
  <w:style w:type="paragraph" w:styleId="Listenabsatz">
    <w:name w:val="List Paragraph"/>
    <w:basedOn w:val="Standard"/>
    <w:uiPriority w:val="34"/>
    <w:qFormat/>
    <w:locked/>
    <w:rsid w:val="008D67EC"/>
    <w:pPr>
      <w:ind w:left="720"/>
      <w:contextualSpacing/>
    </w:pPr>
  </w:style>
  <w:style w:type="character" w:customStyle="1" w:styleId="03TextZchn">
    <w:name w:val="03_Text Zchn"/>
    <w:basedOn w:val="Absatz-Standardschriftart"/>
    <w:link w:val="03Text"/>
    <w:rsid w:val="00C25690"/>
    <w:rPr>
      <w:rFonts w:ascii="ArialMT" w:hAnsi="ArialMT" w:cs="ArialMT"/>
      <w:sz w:val="24"/>
      <w:szCs w:val="24"/>
    </w:rPr>
  </w:style>
  <w:style w:type="paragraph" w:customStyle="1" w:styleId="04AnlagenundLiteratur">
    <w:name w:val="04_Anlagen und Literatur"/>
    <w:basedOn w:val="Standard"/>
    <w:link w:val="04AnlagenundLiteraturZchn"/>
    <w:qFormat/>
    <w:rsid w:val="007A7F32"/>
    <w:pPr>
      <w:autoSpaceDE w:val="0"/>
      <w:autoSpaceDN w:val="0"/>
      <w:adjustRightInd w:val="0"/>
      <w:spacing w:before="1080" w:after="0" w:line="276" w:lineRule="auto"/>
      <w:contextualSpacing/>
    </w:pPr>
    <w:rPr>
      <w:rFonts w:ascii="ArialMT" w:hAnsi="ArialMT" w:cs="ArialMT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locked/>
    <w:rsid w:val="00C81BF4"/>
    <w:rPr>
      <w:color w:val="0563C1" w:themeColor="hyperlink"/>
      <w:u w:val="single"/>
    </w:rPr>
  </w:style>
  <w:style w:type="character" w:customStyle="1" w:styleId="04AnlagenundLiteraturZchn">
    <w:name w:val="04_Anlagen und Literatur Zchn"/>
    <w:basedOn w:val="Absatz-Standardschriftart"/>
    <w:link w:val="04AnlagenundLiteratur"/>
    <w:rsid w:val="007A7F32"/>
    <w:rPr>
      <w:rFonts w:ascii="ArialMT" w:hAnsi="ArialMT" w:cs="ArialMT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locked/>
    <w:rsid w:val="00C81BF4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223653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locked/>
    <w:rsid w:val="007038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038B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038B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locked/>
    <w:rsid w:val="007038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38B6"/>
    <w:rPr>
      <w:b/>
      <w:bCs/>
      <w:sz w:val="20"/>
      <w:szCs w:val="20"/>
    </w:rPr>
  </w:style>
  <w:style w:type="paragraph" w:customStyle="1" w:styleId="Betreff">
    <w:name w:val="Betreff"/>
    <w:basedOn w:val="Standard"/>
    <w:link w:val="BetreffZchn"/>
    <w:qFormat/>
    <w:rsid w:val="00645CAB"/>
    <w:pPr>
      <w:spacing w:after="0" w:line="270" w:lineRule="atLeast"/>
    </w:pPr>
    <w:rPr>
      <w:b/>
      <w:sz w:val="20"/>
      <w:szCs w:val="20"/>
      <w:lang w:val="de-CH"/>
    </w:rPr>
  </w:style>
  <w:style w:type="character" w:customStyle="1" w:styleId="BetreffZchn">
    <w:name w:val="Betreff Zchn"/>
    <w:basedOn w:val="Absatz-Standardschriftart"/>
    <w:link w:val="Betreff"/>
    <w:rsid w:val="00645CAB"/>
    <w:rPr>
      <w:b/>
      <w:sz w:val="20"/>
      <w:szCs w:val="20"/>
      <w:lang w:val="de-CH"/>
    </w:rPr>
  </w:style>
  <w:style w:type="paragraph" w:customStyle="1" w:styleId="05TabellenundsonstigeTexte">
    <w:name w:val="05_Tabellen und sonstige Texte"/>
    <w:basedOn w:val="03Text"/>
    <w:link w:val="05TabellenundsonstigeTexteZchn"/>
    <w:rsid w:val="00A27C3D"/>
  </w:style>
  <w:style w:type="character" w:customStyle="1" w:styleId="05TabellenundsonstigeTexteZchn">
    <w:name w:val="05_Tabellen und sonstige Texte Zchn"/>
    <w:basedOn w:val="03TextZchn"/>
    <w:link w:val="05TabellenundsonstigeTexte"/>
    <w:rsid w:val="00A27C3D"/>
    <w:rPr>
      <w:rFonts w:ascii="ArialMT" w:hAnsi="ArialMT" w:cs="ArialM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/4.0/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nzmann\Documents\Arbeit%20(Uni)\Projekte\LeNa\00_Formatvolage_anpassbar_Creative_Common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188C059-E507-4635-BE84-720585B95D0C}"/>
      </w:docPartPr>
      <w:docPartBody>
        <w:p w:rsidR="00000000" w:rsidRDefault="001F3DAF">
          <w:r w:rsidRPr="00E10F0D">
            <w:rPr>
              <w:rStyle w:val="Platzhaltertext"/>
            </w:rPr>
            <w:t>Wählen Sie ein Element aus.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6F6EFEC-7481-42CC-950A-F0A577C72FEF}"/>
      </w:docPartPr>
      <w:docPartBody>
        <w:p w:rsidR="00000000" w:rsidRDefault="001F3DAF">
          <w:r w:rsidRPr="00E10F0D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DAF"/>
    <w:rsid w:val="001F3DAF"/>
    <w:rsid w:val="00316F15"/>
    <w:rsid w:val="0062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1F3DA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2114C-97F9-4CA2-A376-ACB9CF1B3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00_Formatvolage_anpassbar_Creative_Commons.dotx</Template>
  <TotalTime>0</TotalTime>
  <Pages>1</Pages>
  <Words>20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Janna Enzmann</dc:creator>
  <cp:keywords/>
  <dc:description/>
  <cp:lastModifiedBy>Janna Enzmann</cp:lastModifiedBy>
  <cp:revision>3</cp:revision>
  <dcterms:created xsi:type="dcterms:W3CDTF">2025-03-09T17:49:00Z</dcterms:created>
  <dcterms:modified xsi:type="dcterms:W3CDTF">2025-03-09T17:52:00Z</dcterms:modified>
</cp:coreProperties>
</file>